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58D4D6F8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7BD1A650" w14:textId="77777777" w:rsidR="0085764D" w:rsidRDefault="0085764D">
            <w:pPr>
              <w:rPr>
                <w:sz w:val="12"/>
                <w:szCs w:val="12"/>
              </w:rPr>
            </w:pPr>
          </w:p>
          <w:p w14:paraId="34E65741" w14:textId="77777777" w:rsidR="0085764D" w:rsidRDefault="0085764D">
            <w:pPr>
              <w:rPr>
                <w:sz w:val="12"/>
                <w:szCs w:val="12"/>
              </w:rPr>
            </w:pPr>
          </w:p>
          <w:p w14:paraId="03AE2CC3" w14:textId="77777777" w:rsidR="0085764D" w:rsidRDefault="0085764D">
            <w:pPr>
              <w:rPr>
                <w:sz w:val="12"/>
                <w:szCs w:val="12"/>
              </w:rPr>
            </w:pPr>
          </w:p>
          <w:p w14:paraId="4BF7E7A4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7E5E4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AF3087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8983B5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32A0901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EA865F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D5D451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E308DA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7B7E52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4DF426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402D0C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B0FD24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9020CC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EB0660F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4849C2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042582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C3C2D8E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BAC659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FC25D39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E7F27D9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F28AF5D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6DC3C41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7A006FA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DC8B5E1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7F672F3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4A491A4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87437B8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3D8A39F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ADF052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782C0E59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7847DE67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56525E02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4D2F7321" w14:textId="64D1FAFF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B6B74" w:rsidRPr="00EB6B74">
              <w:rPr>
                <w:noProof/>
              </w:rPr>
              <w:t>23.12.2025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30608A23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02A02FB1" w14:textId="7E0A416E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B6B74">
              <w:rPr>
                <w:noProof/>
              </w:rPr>
              <w:t>7</w:t>
            </w:r>
            <w:r>
              <w:fldChar w:fldCharType="end"/>
            </w:r>
          </w:p>
        </w:tc>
      </w:tr>
      <w:tr w:rsidR="0085764D" w14:paraId="1DDDF9FA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30ED6239" w14:textId="77777777" w:rsidR="0085764D" w:rsidRDefault="0085764D"/>
        </w:tc>
      </w:tr>
      <w:tr w:rsidR="0085764D" w14:paraId="7728217C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67CBBA6B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0DBB8978" w14:textId="5B927C7F" w:rsidR="0085764D" w:rsidRDefault="00BE7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EB6B74" w:rsidRPr="00EB6B74">
              <w:rPr>
                <w:b/>
                <w:bCs/>
                <w:noProof/>
              </w:rPr>
              <w:t xml:space="preserve">          О проведении инвентаризации основных средств.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6E9577F7" w14:textId="77777777" w:rsidR="0085764D" w:rsidRDefault="0085764D"/>
        </w:tc>
      </w:tr>
    </w:tbl>
    <w:p w14:paraId="59997B78" w14:textId="77777777" w:rsidR="0085764D" w:rsidRDefault="0085764D" w:rsidP="0085764D">
      <w:pPr>
        <w:sectPr w:rsidR="0085764D" w:rsidSect="00CC14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778D8C2D" w14:textId="77777777" w:rsidR="00EB6B74" w:rsidRDefault="00EB6B74" w:rsidP="00EB6B74">
      <w:pPr>
        <w:ind w:firstLine="709"/>
      </w:pPr>
    </w:p>
    <w:p w14:paraId="336B14AD" w14:textId="77777777" w:rsidR="00EB6B74" w:rsidRDefault="00EB6B74" w:rsidP="00EB6B74">
      <w:pPr>
        <w:ind w:firstLine="709"/>
      </w:pPr>
    </w:p>
    <w:p w14:paraId="6A0D8D43" w14:textId="62330D39" w:rsidR="00EB6B74" w:rsidRPr="00EB6B74" w:rsidRDefault="00EB6B74" w:rsidP="00EB6B74">
      <w:pPr>
        <w:spacing w:line="480" w:lineRule="auto"/>
        <w:ind w:firstLine="709"/>
        <w:jc w:val="both"/>
      </w:pPr>
      <w:r w:rsidRPr="00EB6B74">
        <w:t>Провести инвентаризацию основных средств по состоянию на 01.01.2026 года. Период инвентаризации с 23 декабря 2025 года по 26 декабря 2025 года.</w:t>
      </w:r>
    </w:p>
    <w:p w14:paraId="24F13C33" w14:textId="77777777" w:rsidR="00EB6B74" w:rsidRPr="00EB6B74" w:rsidRDefault="00EB6B74" w:rsidP="00EB6B74">
      <w:pPr>
        <w:spacing w:line="480" w:lineRule="auto"/>
        <w:ind w:firstLine="709"/>
        <w:jc w:val="both"/>
      </w:pPr>
      <w:r w:rsidRPr="00EB6B74">
        <w:t xml:space="preserve"> Главному бухгалтеру оформить инвентаризационную опись.</w:t>
      </w:r>
    </w:p>
    <w:p w14:paraId="559F49D7" w14:textId="77777777" w:rsidR="00EB6B74" w:rsidRPr="00EB6B74" w:rsidRDefault="00EB6B74" w:rsidP="00EB6B74">
      <w:pPr>
        <w:spacing w:line="480" w:lineRule="auto"/>
        <w:jc w:val="both"/>
      </w:pPr>
    </w:p>
    <w:p w14:paraId="5AE0AAB9" w14:textId="77777777" w:rsidR="00EB6B74" w:rsidRPr="00EB6B74" w:rsidRDefault="00EB6B74" w:rsidP="00EB6B74">
      <w:pPr>
        <w:spacing w:line="480" w:lineRule="auto"/>
        <w:jc w:val="both"/>
      </w:pPr>
    </w:p>
    <w:p w14:paraId="78027171" w14:textId="77777777" w:rsidR="00EB6B74" w:rsidRPr="00EB6B74" w:rsidRDefault="00EB6B74" w:rsidP="00EB6B74">
      <w:pPr>
        <w:spacing w:line="480" w:lineRule="auto"/>
        <w:jc w:val="both"/>
      </w:pPr>
    </w:p>
    <w:p w14:paraId="10C6EE05" w14:textId="77777777" w:rsidR="00EB6B74" w:rsidRPr="00EB6B74" w:rsidRDefault="00EB6B74" w:rsidP="00EB6B74">
      <w:pPr>
        <w:spacing w:line="480" w:lineRule="auto"/>
        <w:jc w:val="both"/>
      </w:pPr>
    </w:p>
    <w:p w14:paraId="3AA5F3EF" w14:textId="77777777" w:rsidR="00EB6B74" w:rsidRPr="00EB6B74" w:rsidRDefault="00EB6B74" w:rsidP="00EB6B74"/>
    <w:p w14:paraId="0B8BE18F" w14:textId="77777777" w:rsidR="00EB6B74" w:rsidRPr="00EB6B74" w:rsidRDefault="00EB6B74" w:rsidP="00EB6B74"/>
    <w:p w14:paraId="1058D43D" w14:textId="77777777" w:rsidR="00EB6B74" w:rsidRPr="00EB6B74" w:rsidRDefault="00EB6B74" w:rsidP="00EB6B74"/>
    <w:p w14:paraId="44FB2027" w14:textId="178F0BBB" w:rsidR="00EB6B74" w:rsidRDefault="00EB6B74" w:rsidP="00EB6B74">
      <w:r>
        <w:t xml:space="preserve">     Начальник территориального отдела                                         </w:t>
      </w:r>
      <w:proofErr w:type="spellStart"/>
      <w:r>
        <w:t>Т.А.Дыдыкина</w:t>
      </w:r>
      <w:proofErr w:type="spellEnd"/>
    </w:p>
    <w:p w14:paraId="7B64FF4E" w14:textId="1ED7965B" w:rsidR="00EB6B74" w:rsidRPr="00EB6B74" w:rsidRDefault="00EB6B74" w:rsidP="00EB6B74">
      <w:r>
        <w:t xml:space="preserve">    «</w:t>
      </w:r>
      <w:proofErr w:type="spellStart"/>
      <w:r>
        <w:t>Маресевский</w:t>
      </w:r>
      <w:proofErr w:type="spellEnd"/>
      <w:r>
        <w:t>»</w:t>
      </w:r>
    </w:p>
    <w:sectPr w:rsidR="00EB6B74" w:rsidRPr="00EB6B74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A32E2" w14:textId="77777777" w:rsidR="00870D13" w:rsidRDefault="00870D13">
      <w:r>
        <w:separator/>
      </w:r>
    </w:p>
  </w:endnote>
  <w:endnote w:type="continuationSeparator" w:id="0">
    <w:p w14:paraId="35BF8A06" w14:textId="77777777" w:rsidR="00870D13" w:rsidRDefault="0087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8DB8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CB6C1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4858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6DB07" w14:textId="77777777" w:rsidR="00870D13" w:rsidRDefault="00870D13">
      <w:r>
        <w:separator/>
      </w:r>
    </w:p>
  </w:footnote>
  <w:footnote w:type="continuationSeparator" w:id="0">
    <w:p w14:paraId="22CC5A63" w14:textId="77777777" w:rsidR="00870D13" w:rsidRDefault="00870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F7AD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98AFD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DC5E500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F673" w14:textId="77777777" w:rsidR="00047CD9" w:rsidRDefault="00000000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 w14:anchorId="14373B56">
        <v:group id="_x0000_s1025" style="position:absolute;left:0;text-align:left;margin-left:95.15pt;margin-top:230.95pt;width:4in;height:9pt;z-index:-1" coordorigin="3321,3424" coordsize="6200,83">
          <v:shape id="_x0000_s1026" style="position:absolute;left:9441;top:3424;width:80;height:83;mso-wrap-edited:f;mso-position-horizontal:absolute;mso-position-vertical:absolute" coordsize="82,83" wrapcoords="-16 0 49 83 49 83 33 14 33 0 49 0 -16 0" path="m82,83hcl82,hal,hce" filled="f" strokeweight=".5pt">
            <v:path arrowok="t"/>
          </v:shape>
          <v:shape id="_x0000_s1027" style="position:absolute;left:3321;top:3424;width:82;height:81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 w14:anchorId="25EC146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left:0;text-align:left;margin-left:67.05pt;margin-top:-3.05pt;width:486pt;height:252pt;z-index:-2;mso-wrap-edited:f;mso-position-horizontal-relative:page" wrapcoords="-70 0 -70 21600 21670 21600 21670 0 -70 0" filled="f" stroked="f" strokecolor="white" strokeweight="0">
          <v:textbox style="mso-next-textbox:#_x0000_s1028" inset="0,0,0,0">
            <w:txbxContent>
              <w:p w14:paraId="6CD79C2A" w14:textId="77777777" w:rsidR="00047CD9" w:rsidRPr="00E52B15" w:rsidRDefault="00000000" w:rsidP="00F644F4">
                <w:pPr>
                  <w:ind w:right="-70"/>
                  <w:jc w:val="center"/>
                </w:pPr>
                <w:r>
                  <w:pict w14:anchorId="2CAF027C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39pt;height:53.25pt">
                      <v:imagedata r:id="rId1" o:title="герб"/>
                    </v:shape>
                  </w:pict>
                </w:r>
              </w:p>
              <w:p w14:paraId="268EF4EA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Администрация </w:t>
                </w:r>
              </w:p>
              <w:p w14:paraId="55568003" w14:textId="77777777" w:rsidR="00047CD9" w:rsidRPr="00654EA0" w:rsidRDefault="00047CD9" w:rsidP="00F644F4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>
                  <w:rPr>
                    <w:b/>
                    <w:bCs/>
                    <w:sz w:val="36"/>
                    <w:szCs w:val="36"/>
                  </w:rPr>
                  <w:t xml:space="preserve">Краснооктябрьского муниципального </w:t>
                </w:r>
                <w:r w:rsidR="00D9180D">
                  <w:rPr>
                    <w:b/>
                    <w:bCs/>
                    <w:sz w:val="36"/>
                    <w:szCs w:val="36"/>
                  </w:rPr>
                  <w:t>округа</w:t>
                </w:r>
                <w:r>
                  <w:rPr>
                    <w:b/>
                    <w:bCs/>
                    <w:sz w:val="36"/>
                    <w:szCs w:val="36"/>
                  </w:rPr>
                  <w:t xml:space="preserve"> </w:t>
                </w:r>
              </w:p>
              <w:p w14:paraId="7279C61C" w14:textId="77777777" w:rsidR="00047CD9" w:rsidRDefault="00047CD9" w:rsidP="001F1A07">
                <w:pPr>
                  <w:ind w:right="-70"/>
                  <w:jc w:val="center"/>
                  <w:rPr>
                    <w:b/>
                    <w:bCs/>
                    <w:sz w:val="36"/>
                    <w:szCs w:val="36"/>
                  </w:rPr>
                </w:pPr>
                <w:r w:rsidRPr="00654EA0">
                  <w:rPr>
                    <w:b/>
                    <w:bCs/>
                    <w:sz w:val="36"/>
                    <w:szCs w:val="36"/>
                  </w:rPr>
                  <w:t>Нижегородской области</w:t>
                </w:r>
              </w:p>
              <w:p w14:paraId="44B203E7" w14:textId="77777777" w:rsidR="0046135A" w:rsidRDefault="007A3573" w:rsidP="00047CD9">
                <w:pPr>
                  <w:ind w:right="-70"/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Территориальный отдел «</w:t>
                </w:r>
                <w:r w:rsidR="00EC4A30">
                  <w:rPr>
                    <w:b/>
                    <w:sz w:val="32"/>
                    <w:szCs w:val="32"/>
                  </w:rPr>
                  <w:t>Маресевски</w:t>
                </w:r>
                <w:r w:rsidR="0022710C">
                  <w:rPr>
                    <w:b/>
                    <w:sz w:val="32"/>
                    <w:szCs w:val="32"/>
                  </w:rPr>
                  <w:t>й</w:t>
                </w:r>
                <w:r>
                  <w:rPr>
                    <w:b/>
                    <w:sz w:val="32"/>
                    <w:szCs w:val="32"/>
                  </w:rPr>
                  <w:t>»</w:t>
                </w:r>
              </w:p>
              <w:p w14:paraId="7C4C85C3" w14:textId="77777777" w:rsidR="00047CD9" w:rsidRDefault="007A3573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  <w:r>
                  <w:rPr>
                    <w:b/>
                    <w:sz w:val="32"/>
                    <w:szCs w:val="32"/>
                  </w:rPr>
                  <w:t xml:space="preserve"> </w:t>
                </w:r>
                <w:r w:rsidR="00047CD9">
                  <w:rPr>
                    <w:caps/>
                    <w:spacing w:val="120"/>
                    <w:sz w:val="44"/>
                    <w:szCs w:val="44"/>
                  </w:rPr>
                  <w:t>Приказ</w:t>
                </w:r>
              </w:p>
              <w:p w14:paraId="1EB489AB" w14:textId="77777777" w:rsidR="00047CD9" w:rsidRDefault="00047CD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0F123A78" w14:textId="77777777" w:rsidR="00BE72F9" w:rsidRPr="00047CD9" w:rsidRDefault="00BE72F9" w:rsidP="00047CD9">
                <w:pPr>
                  <w:ind w:right="-70"/>
                  <w:jc w:val="center"/>
                  <w:rPr>
                    <w:caps/>
                    <w:spacing w:val="120"/>
                    <w:sz w:val="18"/>
                    <w:szCs w:val="18"/>
                  </w:rPr>
                </w:pPr>
              </w:p>
              <w:p w14:paraId="4959BCCC" w14:textId="77777777" w:rsidR="00047CD9" w:rsidRDefault="00047CD9" w:rsidP="00B62AEF">
                <w:pPr>
                  <w:ind w:right="-70"/>
                  <w:jc w:val="center"/>
                </w:pPr>
                <w:r>
                  <w:t>_____________</w:t>
                </w:r>
                <w:r w:rsidR="00B62AEF">
                  <w:t>_</w:t>
                </w:r>
                <w:r>
                  <w:t>_</w:t>
                </w:r>
                <w:r w:rsidR="00B62AEF">
                  <w:softHyphen/>
                </w:r>
                <w:r w:rsidR="00B62AEF">
                  <w:softHyphen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</w:r>
                <w:r>
                  <w:tab/>
                  <w:t xml:space="preserve">       </w:t>
                </w:r>
                <w: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Pr="00534585">
                  <w:t>__</w:t>
                </w:r>
                <w:r>
                  <w:t>__</w:t>
                </w:r>
                <w:r w:rsidRPr="00534585">
                  <w:t>_____</w:t>
                </w:r>
                <w:r>
                  <w:t>___</w:t>
                </w:r>
                <w:r w:rsidRPr="00534585">
                  <w:t>_</w:t>
                </w:r>
                <w:r>
                  <w:t>___</w:t>
                </w:r>
              </w:p>
              <w:p w14:paraId="12ACC896" w14:textId="77777777" w:rsidR="00047CD9" w:rsidRDefault="00047CD9" w:rsidP="00276416">
                <w:pPr>
                  <w:ind w:right="-70"/>
                  <w:rPr>
                    <w:sz w:val="20"/>
                    <w:szCs w:val="20"/>
                  </w:rPr>
                </w:pPr>
              </w:p>
              <w:p w14:paraId="0997DA3E" w14:textId="77777777" w:rsidR="00047CD9" w:rsidRPr="001772E6" w:rsidRDefault="00047CD9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14:paraId="219C3565" w14:textId="77777777" w:rsidR="00047CD9" w:rsidRDefault="00047CD9" w:rsidP="00040D26">
                <w:pPr>
                  <w:ind w:right="-70"/>
                </w:pPr>
                <w: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zC+ySvpt7nJTfQvYeXBVGquv6LVdoa/EPOp8WXsCmaVUW8GeFfCBG2wtOftfFdKDdacHvvjC2erV6vNhFyGISA==" w:salt="tt7ifopHe5C42rBiNpCzEA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6B74"/>
    <w:rsid w:val="00002715"/>
    <w:rsid w:val="00023D72"/>
    <w:rsid w:val="00040D26"/>
    <w:rsid w:val="000456BC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752C1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6010A3"/>
    <w:rsid w:val="00604555"/>
    <w:rsid w:val="006134B1"/>
    <w:rsid w:val="00620E52"/>
    <w:rsid w:val="00625C82"/>
    <w:rsid w:val="0063056A"/>
    <w:rsid w:val="0063753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E4067"/>
    <w:rsid w:val="007021D2"/>
    <w:rsid w:val="00706EB2"/>
    <w:rsid w:val="007166CA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7327"/>
    <w:rsid w:val="007C78A7"/>
    <w:rsid w:val="008142D8"/>
    <w:rsid w:val="00837C7D"/>
    <w:rsid w:val="0085764D"/>
    <w:rsid w:val="00867D97"/>
    <w:rsid w:val="00870D13"/>
    <w:rsid w:val="00871A08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5522"/>
    <w:rsid w:val="009E5C03"/>
    <w:rsid w:val="00A040A8"/>
    <w:rsid w:val="00A12790"/>
    <w:rsid w:val="00A3058F"/>
    <w:rsid w:val="00A337F2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45611"/>
    <w:rsid w:val="00E52B15"/>
    <w:rsid w:val="00E649D6"/>
    <w:rsid w:val="00E674D1"/>
    <w:rsid w:val="00E73803"/>
    <w:rsid w:val="00E76580"/>
    <w:rsid w:val="00E85825"/>
    <w:rsid w:val="00E95C5F"/>
    <w:rsid w:val="00EA506E"/>
    <w:rsid w:val="00EB6B74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641CBB"/>
  <w15:chartTrackingRefBased/>
  <w15:docId w15:val="{48F0838B-F1A7-48C0-84FD-B0A96EAB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2;&#1072;&#1088;%20&#1041;&#1083;&#1072;&#1085;&#1082;%20&#1087;&#1088;&#1080;&#1082;&#1072;&#1079;&#1072;%20&#1086;&#1082;&#1088;&#1091;&#1075;%20(4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Мар Бланк приказа округ (4)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dc:description/>
  <cp:lastModifiedBy>user</cp:lastModifiedBy>
  <cp:revision>2</cp:revision>
  <cp:lastPrinted>2025-12-23T08:17:00Z</cp:lastPrinted>
  <dcterms:created xsi:type="dcterms:W3CDTF">2026-07-07T07:22:00Z</dcterms:created>
  <dcterms:modified xsi:type="dcterms:W3CDTF">2026-07-07T07:22:00Z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